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43" w:type="dxa"/>
          <w:left w:w="113" w:type="dxa"/>
          <w:bottom w:w="43" w:type="dxa"/>
          <w:right w:w="113" w:type="dxa"/>
        </w:tblCellMar>
        <w:tblLook w:val="04A0" w:firstRow="1" w:lastRow="0" w:firstColumn="1" w:lastColumn="0" w:noHBand="0" w:noVBand="1"/>
        <w:tblDescription w:val="Diseño de tabla de hoja de permiso para salir de las instalaciones"/>
      </w:tblPr>
      <w:tblGrid>
        <w:gridCol w:w="6812"/>
        <w:gridCol w:w="3222"/>
      </w:tblGrid>
      <w:tr w:rsidR="00CB6656" w:rsidRPr="00A860BB" w14:paraId="0E6A8810" w14:textId="77777777" w:rsidTr="00436328">
        <w:trPr>
          <w:jc w:val="center"/>
        </w:trPr>
        <w:tc>
          <w:tcPr>
            <w:tcW w:w="10034" w:type="dxa"/>
            <w:gridSpan w:val="2"/>
            <w:shd w:val="clear" w:color="auto" w:fill="auto"/>
          </w:tcPr>
          <w:p w14:paraId="3AEF6E62" w14:textId="77777777" w:rsidR="00AE7331" w:rsidRPr="00D56F29" w:rsidRDefault="003B7F31" w:rsidP="003B7F31">
            <w:pPr>
              <w:pStyle w:val="Ttulo"/>
              <w:rPr>
                <w:sz w:val="36"/>
                <w:szCs w:val="36"/>
              </w:rPr>
            </w:pPr>
            <w:r w:rsidRPr="00D56F29">
              <w:rPr>
                <w:sz w:val="36"/>
                <w:szCs w:val="36"/>
              </w:rPr>
              <w:t>CAMBIO DE TÍTULO DE TESIS DOCTORAL</w:t>
            </w:r>
          </w:p>
        </w:tc>
      </w:tr>
      <w:tr w:rsidR="00483ED9" w:rsidRPr="00A860BB" w14:paraId="4D5CDCC8" w14:textId="77777777" w:rsidTr="00436328">
        <w:trPr>
          <w:trHeight w:val="567"/>
          <w:jc w:val="center"/>
        </w:trPr>
        <w:tc>
          <w:tcPr>
            <w:tcW w:w="10034" w:type="dxa"/>
            <w:gridSpan w:val="2"/>
            <w:vAlign w:val="center"/>
          </w:tcPr>
          <w:p w14:paraId="096D9E41" w14:textId="5CE388FC" w:rsidR="003B7F31" w:rsidRPr="003B7F31" w:rsidRDefault="003B7F31" w:rsidP="00E55EF0"/>
        </w:tc>
      </w:tr>
      <w:tr w:rsidR="00483ED9" w:rsidRPr="00A860BB" w14:paraId="37A43689" w14:textId="77777777" w:rsidTr="00436328">
        <w:trPr>
          <w:trHeight w:val="227"/>
          <w:jc w:val="center"/>
        </w:trPr>
        <w:tc>
          <w:tcPr>
            <w:tcW w:w="10034" w:type="dxa"/>
            <w:gridSpan w:val="2"/>
            <w:vAlign w:val="center"/>
          </w:tcPr>
          <w:p w14:paraId="7E8ED532" w14:textId="77777777" w:rsidR="003B7F31" w:rsidRDefault="003B7F31" w:rsidP="003B7F31"/>
          <w:p w14:paraId="4895D89F" w14:textId="77777777" w:rsidR="00483ED9" w:rsidRPr="00A860BB" w:rsidRDefault="003B7F31" w:rsidP="003B7F31">
            <w:r>
              <w:t xml:space="preserve">En mi carácter  de miembro de la comisión de supervisión de la Tesis Doctoral de </w:t>
            </w:r>
          </w:p>
        </w:tc>
      </w:tr>
      <w:tr w:rsidR="00483ED9" w:rsidRPr="00A860BB" w14:paraId="7EE2ED6D" w14:textId="77777777" w:rsidTr="00436328">
        <w:trPr>
          <w:trHeight w:val="227"/>
          <w:jc w:val="center"/>
        </w:trPr>
        <w:tc>
          <w:tcPr>
            <w:tcW w:w="10034" w:type="dxa"/>
            <w:gridSpan w:val="2"/>
            <w:tcMar>
              <w:bottom w:w="144" w:type="dxa"/>
            </w:tcMar>
            <w:vAlign w:val="center"/>
          </w:tcPr>
          <w:p w14:paraId="31CCF964" w14:textId="77777777" w:rsidR="00803B6B" w:rsidRPr="00A860BB" w:rsidRDefault="00803B6B" w:rsidP="00CF24A6">
            <w:pPr>
              <w:pStyle w:val="Subrayado"/>
            </w:pPr>
          </w:p>
          <w:p w14:paraId="1F884014" w14:textId="77777777" w:rsidR="003B7F31" w:rsidRPr="007652B1" w:rsidRDefault="00D939AE" w:rsidP="003B7F31">
            <w:pPr>
              <w:pStyle w:val="Normalcentrado"/>
              <w:rPr>
                <w:sz w:val="20"/>
              </w:rPr>
            </w:pPr>
            <w:sdt>
              <w:sdtPr>
                <w:rPr>
                  <w:sz w:val="20"/>
                </w:rPr>
                <w:alias w:val="El permiso se concede para:"/>
                <w:tag w:val="El permiso se concede para:"/>
                <w:id w:val="2116011470"/>
                <w:placeholder>
                  <w:docPart w:val="E3A509314658490596625C81716C2DAA"/>
                </w:placeholder>
                <w:temporary/>
                <w:showingPlcHdr/>
                <w15:appearance w15:val="hidden"/>
              </w:sdtPr>
              <w:sdtEndPr/>
              <w:sdtContent>
                <w:r w:rsidR="008245A5" w:rsidRPr="007652B1">
                  <w:rPr>
                    <w:sz w:val="20"/>
                  </w:rPr>
                  <w:t>(Nombre del alumno)</w:t>
                </w:r>
              </w:sdtContent>
            </w:sdt>
            <w:r w:rsidR="008245A5" w:rsidRPr="007652B1">
              <w:rPr>
                <w:sz w:val="20"/>
              </w:rPr>
              <w:t xml:space="preserve"> </w:t>
            </w:r>
          </w:p>
          <w:p w14:paraId="490F156F" w14:textId="77777777" w:rsidR="00483ED9" w:rsidRPr="007652B1" w:rsidRDefault="00D56F29" w:rsidP="003B7F31">
            <w:pPr>
              <w:pStyle w:val="Normalcentrado"/>
              <w:jc w:val="both"/>
              <w:rPr>
                <w:sz w:val="20"/>
              </w:rPr>
            </w:pPr>
            <w:r>
              <w:rPr>
                <w:sz w:val="20"/>
              </w:rPr>
              <w:t>m</w:t>
            </w:r>
            <w:r w:rsidR="003B7F31" w:rsidRPr="007652B1">
              <w:rPr>
                <w:sz w:val="20"/>
              </w:rPr>
              <w:t>e dirijo a Ud</w:t>
            </w:r>
            <w:r>
              <w:rPr>
                <w:sz w:val="20"/>
              </w:rPr>
              <w:t>.</w:t>
            </w:r>
            <w:r w:rsidR="003B7F31" w:rsidRPr="007652B1">
              <w:rPr>
                <w:sz w:val="20"/>
              </w:rPr>
              <w:t xml:space="preserve"> </w:t>
            </w:r>
            <w:r w:rsidR="007652B1">
              <w:rPr>
                <w:sz w:val="20"/>
              </w:rPr>
              <w:t>con motivo del</w:t>
            </w:r>
            <w:r w:rsidR="003B7F31" w:rsidRPr="007652B1">
              <w:rPr>
                <w:sz w:val="20"/>
              </w:rPr>
              <w:t xml:space="preserve"> cambio de título de tesis propuesto por el/la estudiante de doctorado, según el siguiente detalle:</w:t>
            </w:r>
          </w:p>
          <w:p w14:paraId="62B618D1" w14:textId="77777777" w:rsidR="007652B1" w:rsidRPr="007652B1" w:rsidRDefault="007652B1" w:rsidP="003B7F31">
            <w:pPr>
              <w:pStyle w:val="Normalcentrado"/>
              <w:jc w:val="both"/>
              <w:rPr>
                <w:sz w:val="20"/>
              </w:rPr>
            </w:pPr>
            <w:r w:rsidRPr="007652B1">
              <w:rPr>
                <w:sz w:val="20"/>
              </w:rPr>
              <w:t>Título original de la Tesis</w:t>
            </w:r>
            <w:r w:rsidR="00D56F29">
              <w:rPr>
                <w:sz w:val="20"/>
              </w:rPr>
              <w:t xml:space="preserve"> Doctoral</w:t>
            </w:r>
            <w:r w:rsidRPr="007652B1">
              <w:rPr>
                <w:sz w:val="20"/>
              </w:rPr>
              <w:t>:</w:t>
            </w:r>
          </w:p>
        </w:tc>
      </w:tr>
      <w:tr w:rsidR="007652B1" w:rsidRPr="00A860BB" w14:paraId="4CD871BC" w14:textId="77777777" w:rsidTr="00436328">
        <w:trPr>
          <w:trHeight w:val="227"/>
          <w:jc w:val="center"/>
        </w:trPr>
        <w:tc>
          <w:tcPr>
            <w:tcW w:w="10034" w:type="dxa"/>
            <w:gridSpan w:val="2"/>
            <w:tcMar>
              <w:bottom w:w="144" w:type="dxa"/>
            </w:tcMar>
            <w:vAlign w:val="center"/>
          </w:tcPr>
          <w:p w14:paraId="62BB7731" w14:textId="77777777" w:rsidR="007652B1" w:rsidRPr="00A860BB" w:rsidRDefault="007652B1" w:rsidP="00CF24A6">
            <w:pPr>
              <w:pStyle w:val="Subrayado"/>
            </w:pPr>
          </w:p>
        </w:tc>
      </w:tr>
      <w:tr w:rsidR="00483ED9" w:rsidRPr="00A860BB" w14:paraId="01070E35" w14:textId="77777777" w:rsidTr="00436328">
        <w:trPr>
          <w:trHeight w:val="227"/>
          <w:jc w:val="center"/>
        </w:trPr>
        <w:tc>
          <w:tcPr>
            <w:tcW w:w="10034" w:type="dxa"/>
            <w:gridSpan w:val="2"/>
            <w:vAlign w:val="center"/>
          </w:tcPr>
          <w:p w14:paraId="26901875" w14:textId="77777777" w:rsidR="008245A5" w:rsidRPr="007652B1" w:rsidRDefault="007652B1" w:rsidP="008245A5">
            <w:pPr>
              <w:pStyle w:val="Ttulo2"/>
              <w:rPr>
                <w:b w:val="0"/>
                <w:caps w:val="0"/>
              </w:rPr>
            </w:pPr>
            <w:r w:rsidRPr="007652B1">
              <w:rPr>
                <w:b w:val="0"/>
                <w:caps w:val="0"/>
              </w:rPr>
              <w:t>Cambio de título propuesto</w:t>
            </w:r>
          </w:p>
        </w:tc>
      </w:tr>
      <w:tr w:rsidR="00483ED9" w:rsidRPr="00A860BB" w14:paraId="2822C9F9" w14:textId="77777777" w:rsidTr="00436328">
        <w:trPr>
          <w:trHeight w:val="227"/>
          <w:jc w:val="center"/>
        </w:trPr>
        <w:tc>
          <w:tcPr>
            <w:tcW w:w="10034" w:type="dxa"/>
            <w:gridSpan w:val="2"/>
          </w:tcPr>
          <w:p w14:paraId="06B8C898" w14:textId="77777777" w:rsidR="00483ED9" w:rsidRDefault="00483ED9" w:rsidP="008245A5">
            <w:pPr>
              <w:pStyle w:val="Subrayado"/>
            </w:pPr>
          </w:p>
          <w:p w14:paraId="79F431AE" w14:textId="77777777" w:rsidR="007652B1" w:rsidRPr="00A860BB" w:rsidRDefault="007652B1" w:rsidP="008245A5">
            <w:pPr>
              <w:pStyle w:val="Subrayado"/>
            </w:pPr>
          </w:p>
        </w:tc>
      </w:tr>
      <w:tr w:rsidR="00CF24A6" w:rsidRPr="00A860BB" w14:paraId="642CB457" w14:textId="77777777" w:rsidTr="00436328">
        <w:trPr>
          <w:trHeight w:val="227"/>
          <w:jc w:val="center"/>
        </w:trPr>
        <w:tc>
          <w:tcPr>
            <w:tcW w:w="10034" w:type="dxa"/>
            <w:gridSpan w:val="2"/>
          </w:tcPr>
          <w:p w14:paraId="59AB2AF3" w14:textId="77777777" w:rsidR="007652B1" w:rsidRDefault="007652B1" w:rsidP="004F6C14"/>
          <w:p w14:paraId="169B8FC9" w14:textId="77777777" w:rsidR="00436328" w:rsidRDefault="00436328" w:rsidP="004F6C14">
            <w:r>
              <w:t>Los motivos que justifican el cambio propuesto son:</w:t>
            </w:r>
          </w:p>
          <w:p w14:paraId="68E7CDE3" w14:textId="77777777" w:rsidR="00436328" w:rsidRDefault="00436328" w:rsidP="004F6C14"/>
          <w:p w14:paraId="1FD25C54" w14:textId="77777777" w:rsidR="007652B1" w:rsidRPr="00A860BB" w:rsidRDefault="007652B1" w:rsidP="00436328">
            <w:pPr>
              <w:pStyle w:val="Subrayado"/>
            </w:pPr>
          </w:p>
        </w:tc>
      </w:tr>
      <w:tr w:rsidR="00436328" w:rsidRPr="00A860BB" w14:paraId="68413936" w14:textId="77777777" w:rsidTr="00436328">
        <w:trPr>
          <w:trHeight w:val="227"/>
          <w:jc w:val="center"/>
        </w:trPr>
        <w:tc>
          <w:tcPr>
            <w:tcW w:w="10034" w:type="dxa"/>
            <w:gridSpan w:val="2"/>
          </w:tcPr>
          <w:p w14:paraId="220F65CB" w14:textId="77777777" w:rsidR="00436328" w:rsidRDefault="00436328" w:rsidP="004F6C14"/>
          <w:p w14:paraId="43C0DDB6" w14:textId="77777777" w:rsidR="00436328" w:rsidRDefault="00436328" w:rsidP="00436328"/>
          <w:p w14:paraId="59065519" w14:textId="77777777" w:rsidR="00436328" w:rsidRDefault="00436328" w:rsidP="00436328">
            <w:pPr>
              <w:pStyle w:val="Subrayado"/>
            </w:pPr>
            <w:r>
              <w:t xml:space="preserve">En mi opinión el nuevo título propuesto es </w:t>
            </w:r>
            <w:r w:rsidR="00607451">
              <w:t>(</w:t>
            </w:r>
            <w:r w:rsidR="00607451" w:rsidRPr="00607451">
              <w:rPr>
                <w:i/>
              </w:rPr>
              <w:t>a completar por el miembro de la comisión de supervisión de tesis</w:t>
            </w:r>
            <w:r w:rsidR="00607451">
              <w:t>)</w:t>
            </w:r>
          </w:p>
          <w:p w14:paraId="62FB92F2" w14:textId="77777777" w:rsidR="00436328" w:rsidRDefault="00436328" w:rsidP="004F6C14"/>
        </w:tc>
      </w:tr>
      <w:tr w:rsidR="00483ED9" w:rsidRPr="00A860BB" w14:paraId="176BA0F0" w14:textId="77777777" w:rsidTr="00436328">
        <w:trPr>
          <w:trHeight w:val="227"/>
          <w:jc w:val="center"/>
        </w:trPr>
        <w:tc>
          <w:tcPr>
            <w:tcW w:w="10034" w:type="dxa"/>
            <w:gridSpan w:val="2"/>
          </w:tcPr>
          <w:p w14:paraId="293CAAA7" w14:textId="77777777" w:rsidR="00483ED9" w:rsidRPr="00A860BB" w:rsidRDefault="007652B1" w:rsidP="00D56F29">
            <w:pPr>
              <w:pStyle w:val="Subrayado"/>
            </w:pPr>
            <w:r>
              <w:t xml:space="preserve">Adecuado </w:t>
            </w:r>
            <w:r w:rsidR="00204FAB" w:rsidRPr="00A860BB">
              <w:rPr>
                <w:lang w:bidi="es-ES"/>
              </w:rPr>
              <w:t xml:space="preserve">  </w:t>
            </w:r>
            <w:r w:rsidR="00947D97" w:rsidRPr="00A860BB">
              <w:rPr>
                <w:lang w:bidi="es-ES"/>
              </w:rPr>
              <w:sym w:font="Wingdings 2" w:char="F0A3"/>
            </w:r>
            <w:r w:rsidR="00204FAB" w:rsidRPr="00A860BB">
              <w:rPr>
                <w:lang w:bidi="es-ES"/>
              </w:rPr>
              <w:t xml:space="preserve">  </w:t>
            </w:r>
            <w:r>
              <w:rPr>
                <w:lang w:bidi="es-ES"/>
              </w:rPr>
              <w:t xml:space="preserve">                              </w:t>
            </w:r>
            <w:r w:rsidR="00204FAB" w:rsidRPr="00A860BB">
              <w:rPr>
                <w:lang w:bidi="es-ES"/>
              </w:rPr>
              <w:t xml:space="preserve"> </w:t>
            </w:r>
            <w:sdt>
              <w:sdtPr>
                <w:alias w:val="No "/>
                <w:tag w:val="No "/>
                <w:id w:val="-52319999"/>
                <w:placeholder>
                  <w:docPart w:val="77CF9D60C40B4070B4A392A449542F8F"/>
                </w:placeholder>
                <w:temporary/>
                <w:showingPlcHdr/>
                <w15:appearance w15:val="hidden"/>
              </w:sdtPr>
              <w:sdtEndPr/>
              <w:sdtContent>
                <w:r w:rsidR="00204FAB" w:rsidRPr="00A860BB">
                  <w:rPr>
                    <w:lang w:bidi="es-ES"/>
                  </w:rPr>
                  <w:t>No</w:t>
                </w:r>
              </w:sdtContent>
            </w:sdt>
            <w:r w:rsidR="00204FAB" w:rsidRPr="00A860BB">
              <w:rPr>
                <w:lang w:bidi="es-ES"/>
              </w:rPr>
              <w:t xml:space="preserve"> </w:t>
            </w:r>
            <w:proofErr w:type="spellStart"/>
            <w:r>
              <w:rPr>
                <w:lang w:bidi="es-ES"/>
              </w:rPr>
              <w:t>adecuado</w:t>
            </w:r>
            <w:proofErr w:type="spellEnd"/>
            <w:r>
              <w:rPr>
                <w:lang w:bidi="es-ES"/>
              </w:rPr>
              <w:t xml:space="preserve"> </w:t>
            </w:r>
            <w:r w:rsidR="00204FAB" w:rsidRPr="00A860BB">
              <w:rPr>
                <w:lang w:bidi="es-ES"/>
              </w:rPr>
              <w:t xml:space="preserve"> </w:t>
            </w:r>
            <w:r w:rsidR="00947D97" w:rsidRPr="00A860BB">
              <w:rPr>
                <w:lang w:bidi="es-ES"/>
              </w:rPr>
              <w:sym w:font="Wingdings 2" w:char="F0A3"/>
            </w:r>
            <w:r w:rsidR="00204FAB" w:rsidRPr="00A860BB">
              <w:rPr>
                <w:lang w:bidi="es-ES"/>
              </w:rPr>
              <w:t xml:space="preserve">  </w:t>
            </w:r>
            <w:r>
              <w:rPr>
                <w:lang w:bidi="es-ES"/>
              </w:rPr>
              <w:t xml:space="preserve">                          </w:t>
            </w:r>
            <w:r w:rsidR="00204FAB" w:rsidRPr="00A860BB">
              <w:rPr>
                <w:lang w:bidi="es-ES"/>
              </w:rPr>
              <w:t xml:space="preserve"> </w:t>
            </w:r>
            <w:r>
              <w:t xml:space="preserve">(indique </w:t>
            </w:r>
            <w:r w:rsidR="00D56F29">
              <w:t xml:space="preserve">con una x </w:t>
            </w:r>
            <w:r>
              <w:t>lo que corresponda)</w:t>
            </w:r>
          </w:p>
        </w:tc>
      </w:tr>
      <w:tr w:rsidR="00483ED9" w:rsidRPr="00A860BB" w14:paraId="262063E2" w14:textId="77777777" w:rsidTr="00436328">
        <w:trPr>
          <w:trHeight w:val="227"/>
          <w:jc w:val="center"/>
        </w:trPr>
        <w:tc>
          <w:tcPr>
            <w:tcW w:w="10034" w:type="dxa"/>
            <w:gridSpan w:val="2"/>
          </w:tcPr>
          <w:p w14:paraId="1709C99E" w14:textId="77777777" w:rsidR="00483ED9" w:rsidRDefault="00483ED9" w:rsidP="00A860BB"/>
          <w:p w14:paraId="6D886F3D" w14:textId="77777777" w:rsidR="007652B1" w:rsidRPr="00A860BB" w:rsidRDefault="00D1283A" w:rsidP="00A860BB">
            <w:r>
              <w:t>(En caso de considerar que el cambio de título no es adecuado, indicar brevemente los motivos)</w:t>
            </w:r>
          </w:p>
        </w:tc>
      </w:tr>
      <w:tr w:rsidR="00D1283A" w:rsidRPr="00A860BB" w14:paraId="1D544232" w14:textId="77777777" w:rsidTr="00436328">
        <w:trPr>
          <w:trHeight w:val="227"/>
          <w:jc w:val="center"/>
        </w:trPr>
        <w:tc>
          <w:tcPr>
            <w:tcW w:w="10034" w:type="dxa"/>
            <w:gridSpan w:val="2"/>
          </w:tcPr>
          <w:p w14:paraId="43A49E28" w14:textId="77777777" w:rsidR="00D1283A" w:rsidRPr="00A860BB" w:rsidRDefault="00D1283A" w:rsidP="00E81FCF">
            <w:pPr>
              <w:pStyle w:val="Subrayado"/>
            </w:pPr>
          </w:p>
        </w:tc>
      </w:tr>
      <w:tr w:rsidR="00195B09" w:rsidRPr="00A860BB" w14:paraId="10D5B61B" w14:textId="77777777" w:rsidTr="00436328">
        <w:trPr>
          <w:trHeight w:val="227"/>
          <w:jc w:val="center"/>
        </w:trPr>
        <w:tc>
          <w:tcPr>
            <w:tcW w:w="6812" w:type="dxa"/>
          </w:tcPr>
          <w:p w14:paraId="447C2D97" w14:textId="77777777" w:rsidR="00195B09" w:rsidRDefault="00195B09" w:rsidP="00195B09">
            <w:pPr>
              <w:pStyle w:val="Subrayado"/>
            </w:pPr>
          </w:p>
          <w:p w14:paraId="6AEDC0E3" w14:textId="77777777" w:rsidR="00195B09" w:rsidRDefault="00195B09" w:rsidP="00195B09">
            <w:pPr>
              <w:pStyle w:val="Subrayado"/>
            </w:pPr>
          </w:p>
          <w:p w14:paraId="3E0DA5CC" w14:textId="77777777" w:rsidR="00195B09" w:rsidRDefault="00195B09" w:rsidP="00195B09">
            <w:pPr>
              <w:pStyle w:val="Subrayado"/>
            </w:pPr>
            <w:r>
              <w:t>Sin otro particular, aprovecho la oportunidad para saludarlo cordialmente,</w:t>
            </w:r>
          </w:p>
          <w:p w14:paraId="2C9E5B27" w14:textId="77777777" w:rsidR="00195B09" w:rsidRPr="00A860BB" w:rsidRDefault="00195B09" w:rsidP="00195B09">
            <w:pPr>
              <w:pStyle w:val="Subrayado"/>
            </w:pPr>
          </w:p>
        </w:tc>
        <w:tc>
          <w:tcPr>
            <w:tcW w:w="3222" w:type="dxa"/>
          </w:tcPr>
          <w:p w14:paraId="521BAB0D" w14:textId="77777777" w:rsidR="00195B09" w:rsidRDefault="00195B09" w:rsidP="00195B09">
            <w:pPr>
              <w:pStyle w:val="Subrayado"/>
            </w:pPr>
          </w:p>
          <w:p w14:paraId="0A7E014B" w14:textId="77777777" w:rsidR="00195B09" w:rsidRDefault="00195B09" w:rsidP="00195B09">
            <w:pPr>
              <w:pStyle w:val="Subrayado"/>
            </w:pPr>
          </w:p>
          <w:p w14:paraId="1F045F7B" w14:textId="77777777" w:rsidR="00195B09" w:rsidRDefault="00195B09" w:rsidP="00195B09">
            <w:pPr>
              <w:pStyle w:val="Subrayado"/>
            </w:pPr>
          </w:p>
          <w:p w14:paraId="05CFC53C" w14:textId="77777777" w:rsidR="00195B09" w:rsidRDefault="00195B09" w:rsidP="00195B09">
            <w:pPr>
              <w:pStyle w:val="Subrayado"/>
            </w:pPr>
          </w:p>
          <w:p w14:paraId="0ECE3038" w14:textId="77777777" w:rsidR="00195B09" w:rsidRDefault="00195B09" w:rsidP="00195B09">
            <w:pPr>
              <w:pStyle w:val="Subrayado"/>
            </w:pPr>
          </w:p>
          <w:p w14:paraId="171C8846" w14:textId="77777777" w:rsidR="00195B09" w:rsidRDefault="00195B09" w:rsidP="00195B09">
            <w:pPr>
              <w:pStyle w:val="Subrayado"/>
            </w:pPr>
          </w:p>
          <w:p w14:paraId="3CA4942F" w14:textId="77777777" w:rsidR="00195B09" w:rsidRPr="00A860BB" w:rsidRDefault="00195B09" w:rsidP="00195B09">
            <w:pPr>
              <w:pStyle w:val="Subrayado"/>
            </w:pPr>
            <w:r>
              <w:t>Firma</w:t>
            </w:r>
            <w:r>
              <w:rPr>
                <w:lang w:bidi="es-ES"/>
              </w:rPr>
              <w:t xml:space="preserve"> </w:t>
            </w:r>
          </w:p>
        </w:tc>
      </w:tr>
      <w:tr w:rsidR="00195B09" w:rsidRPr="00A860BB" w14:paraId="3449BB5C" w14:textId="77777777" w:rsidTr="00436328">
        <w:trPr>
          <w:trHeight w:val="18"/>
          <w:jc w:val="center"/>
        </w:trPr>
        <w:tc>
          <w:tcPr>
            <w:tcW w:w="10034" w:type="dxa"/>
            <w:gridSpan w:val="2"/>
          </w:tcPr>
          <w:p w14:paraId="71B7D3EA" w14:textId="77777777" w:rsidR="00195B09" w:rsidRPr="005120B5" w:rsidRDefault="00195B09" w:rsidP="00195B09">
            <w:pPr>
              <w:pStyle w:val="Normalligero"/>
            </w:pPr>
          </w:p>
        </w:tc>
      </w:tr>
      <w:tr w:rsidR="00195B09" w:rsidRPr="00A860BB" w14:paraId="66904C8C" w14:textId="77777777" w:rsidTr="00436328">
        <w:trPr>
          <w:trHeight w:val="227"/>
          <w:jc w:val="center"/>
        </w:trPr>
        <w:tc>
          <w:tcPr>
            <w:tcW w:w="10034" w:type="dxa"/>
            <w:gridSpan w:val="2"/>
          </w:tcPr>
          <w:p w14:paraId="0BA57BF0" w14:textId="77777777" w:rsidR="00195B09" w:rsidRPr="00A860BB" w:rsidRDefault="00195B09" w:rsidP="00195B09">
            <w:pPr>
              <w:pStyle w:val="Subrayado"/>
            </w:pPr>
            <w:r>
              <w:t xml:space="preserve">                                                                                                                           aclaración</w:t>
            </w:r>
            <w:r>
              <w:rPr>
                <w:lang w:bidi="es-ES"/>
              </w:rPr>
              <w:t xml:space="preserve"> </w:t>
            </w:r>
          </w:p>
        </w:tc>
      </w:tr>
    </w:tbl>
    <w:p w14:paraId="48D59710" w14:textId="77777777" w:rsidR="004B123B" w:rsidRPr="00A860BB" w:rsidRDefault="004B123B" w:rsidP="00C644E7"/>
    <w:sectPr w:rsidR="004B123B" w:rsidRPr="00A860BB" w:rsidSect="006A23E7">
      <w:pgSz w:w="11906" w:h="16838" w:code="9"/>
      <w:pgMar w:top="737" w:right="936" w:bottom="737" w:left="936" w:header="578" w:footer="57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A0A86" w14:textId="77777777" w:rsidR="00D939AE" w:rsidRDefault="00D939AE" w:rsidP="00DC5D31">
      <w:r>
        <w:separator/>
      </w:r>
    </w:p>
  </w:endnote>
  <w:endnote w:type="continuationSeparator" w:id="0">
    <w:p w14:paraId="35FC197D" w14:textId="77777777" w:rsidR="00D939AE" w:rsidRDefault="00D939AE" w:rsidP="00DC5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F2A37B" w14:textId="77777777" w:rsidR="00D939AE" w:rsidRDefault="00D939AE" w:rsidP="00DC5D31">
      <w:r>
        <w:separator/>
      </w:r>
    </w:p>
  </w:footnote>
  <w:footnote w:type="continuationSeparator" w:id="0">
    <w:p w14:paraId="0B87B57F" w14:textId="77777777" w:rsidR="00D939AE" w:rsidRDefault="00D939AE" w:rsidP="00DC5D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3BE6D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CA8035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C4AA31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3392EB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92B6C3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B0D6977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0E2C0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0BC49A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1D008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C9CB3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70142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EBC036E"/>
    <w:multiLevelType w:val="hybridMultilevel"/>
    <w:tmpl w:val="0CEC3FA8"/>
    <w:lvl w:ilvl="0" w:tplc="B0DEB310">
      <w:start w:val="1"/>
      <w:numFmt w:val="bullet"/>
      <w:lvlText w:val=""/>
      <w:lvlJc w:val="left"/>
      <w:pPr>
        <w:ind w:left="397" w:hanging="397"/>
      </w:pPr>
      <w:rPr>
        <w:rFonts w:ascii="Symbol" w:hAnsi="Symbol" w:hint="default"/>
        <w:u w:color="353535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F91B53"/>
    <w:multiLevelType w:val="multilevel"/>
    <w:tmpl w:val="D39201B4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68248C"/>
    <w:multiLevelType w:val="multilevel"/>
    <w:tmpl w:val="28B050C0"/>
    <w:lvl w:ilvl="0">
      <w:start w:val="1"/>
      <w:numFmt w:val="bullet"/>
      <w:lvlText w:val="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732EA4"/>
    <w:multiLevelType w:val="multilevel"/>
    <w:tmpl w:val="D39201B4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7C79C3"/>
    <w:multiLevelType w:val="multilevel"/>
    <w:tmpl w:val="BDB44CD0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C63FDE"/>
    <w:multiLevelType w:val="multilevel"/>
    <w:tmpl w:val="742E9A12"/>
    <w:lvl w:ilvl="0">
      <w:start w:val="1"/>
      <w:numFmt w:val="bullet"/>
      <w:lvlText w:val=""/>
      <w:lvlJc w:val="left"/>
      <w:pPr>
        <w:ind w:left="56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9"/>
  </w:num>
  <w:num w:numId="12">
    <w:abstractNumId w:val="5"/>
  </w:num>
  <w:num w:numId="13">
    <w:abstractNumId w:val="6"/>
  </w:num>
  <w:num w:numId="14">
    <w:abstractNumId w:val="7"/>
  </w:num>
  <w:num w:numId="15">
    <w:abstractNumId w:val="8"/>
  </w:num>
  <w:num w:numId="16">
    <w:abstractNumId w:val="10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FormatFilter w:val="7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20"/>
  <w:hyphenationZone w:val="425"/>
  <w:drawingGridHorizontalSpacing w:val="105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F31"/>
    <w:rsid w:val="00032177"/>
    <w:rsid w:val="000B3E71"/>
    <w:rsid w:val="000F23C5"/>
    <w:rsid w:val="000F44BA"/>
    <w:rsid w:val="00115B37"/>
    <w:rsid w:val="00195B09"/>
    <w:rsid w:val="00204FAB"/>
    <w:rsid w:val="00212407"/>
    <w:rsid w:val="0023675D"/>
    <w:rsid w:val="00245AA2"/>
    <w:rsid w:val="002D03A2"/>
    <w:rsid w:val="00333781"/>
    <w:rsid w:val="00354439"/>
    <w:rsid w:val="00357CA6"/>
    <w:rsid w:val="003B7552"/>
    <w:rsid w:val="003B7F31"/>
    <w:rsid w:val="003C602C"/>
    <w:rsid w:val="003C6F53"/>
    <w:rsid w:val="00415899"/>
    <w:rsid w:val="00425288"/>
    <w:rsid w:val="00436328"/>
    <w:rsid w:val="004839FF"/>
    <w:rsid w:val="00483ED9"/>
    <w:rsid w:val="004A312A"/>
    <w:rsid w:val="004B123B"/>
    <w:rsid w:val="004F6C14"/>
    <w:rsid w:val="005120B5"/>
    <w:rsid w:val="00515C2B"/>
    <w:rsid w:val="00527480"/>
    <w:rsid w:val="00551E08"/>
    <w:rsid w:val="005618A8"/>
    <w:rsid w:val="005640E4"/>
    <w:rsid w:val="00574899"/>
    <w:rsid w:val="005755E1"/>
    <w:rsid w:val="00606DAA"/>
    <w:rsid w:val="00607451"/>
    <w:rsid w:val="00671C4C"/>
    <w:rsid w:val="006A23E7"/>
    <w:rsid w:val="006B4992"/>
    <w:rsid w:val="006D077E"/>
    <w:rsid w:val="006E3C43"/>
    <w:rsid w:val="006F220A"/>
    <w:rsid w:val="006F681D"/>
    <w:rsid w:val="00713D96"/>
    <w:rsid w:val="00716614"/>
    <w:rsid w:val="00721E9B"/>
    <w:rsid w:val="00761D56"/>
    <w:rsid w:val="007652B1"/>
    <w:rsid w:val="00774456"/>
    <w:rsid w:val="0079681F"/>
    <w:rsid w:val="007A2787"/>
    <w:rsid w:val="00803B6B"/>
    <w:rsid w:val="008121DA"/>
    <w:rsid w:val="008245A5"/>
    <w:rsid w:val="00825295"/>
    <w:rsid w:val="008351AF"/>
    <w:rsid w:val="008424EB"/>
    <w:rsid w:val="008E4B7A"/>
    <w:rsid w:val="00925CF7"/>
    <w:rsid w:val="00933BAD"/>
    <w:rsid w:val="00943386"/>
    <w:rsid w:val="00947D97"/>
    <w:rsid w:val="009551DC"/>
    <w:rsid w:val="00972235"/>
    <w:rsid w:val="009A12CB"/>
    <w:rsid w:val="009B61C4"/>
    <w:rsid w:val="009D044D"/>
    <w:rsid w:val="009D5372"/>
    <w:rsid w:val="00A025D4"/>
    <w:rsid w:val="00A05B52"/>
    <w:rsid w:val="00A46882"/>
    <w:rsid w:val="00A55C79"/>
    <w:rsid w:val="00A64A0F"/>
    <w:rsid w:val="00A860BB"/>
    <w:rsid w:val="00AD5B55"/>
    <w:rsid w:val="00AE7331"/>
    <w:rsid w:val="00B14394"/>
    <w:rsid w:val="00B17BC2"/>
    <w:rsid w:val="00B26E49"/>
    <w:rsid w:val="00B51027"/>
    <w:rsid w:val="00BA681C"/>
    <w:rsid w:val="00BB33CE"/>
    <w:rsid w:val="00C45381"/>
    <w:rsid w:val="00C644E7"/>
    <w:rsid w:val="00C6523B"/>
    <w:rsid w:val="00CB6656"/>
    <w:rsid w:val="00CB6E55"/>
    <w:rsid w:val="00CC0A67"/>
    <w:rsid w:val="00CD617B"/>
    <w:rsid w:val="00CF24A6"/>
    <w:rsid w:val="00D1283A"/>
    <w:rsid w:val="00D45421"/>
    <w:rsid w:val="00D56F29"/>
    <w:rsid w:val="00D939AE"/>
    <w:rsid w:val="00DC5D31"/>
    <w:rsid w:val="00E368C0"/>
    <w:rsid w:val="00E41C6B"/>
    <w:rsid w:val="00E436E9"/>
    <w:rsid w:val="00E5035D"/>
    <w:rsid w:val="00E55EF0"/>
    <w:rsid w:val="00E5715D"/>
    <w:rsid w:val="00E615E1"/>
    <w:rsid w:val="00E61CBD"/>
    <w:rsid w:val="00E97C00"/>
    <w:rsid w:val="00EA784E"/>
    <w:rsid w:val="00EB50F0"/>
    <w:rsid w:val="00ED5FDF"/>
    <w:rsid w:val="00F50B25"/>
    <w:rsid w:val="00F74868"/>
    <w:rsid w:val="00F7528E"/>
    <w:rsid w:val="00FA44EA"/>
    <w:rsid w:val="00FE263D"/>
    <w:rsid w:val="00FF7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0B5E8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2" w:unhideWhenUsed="1" w:qFormat="1"/>
    <w:lsdException w:name="heading 7" w:semiHidden="1" w:uiPriority="2" w:unhideWhenUsed="1" w:qFormat="1"/>
    <w:lsdException w:name="heading 8" w:semiHidden="1" w:uiPriority="2" w:unhideWhenUsed="1" w:qFormat="1"/>
    <w:lsdException w:name="heading 9" w:semiHidden="1" w:uiPriority="2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3BAD"/>
  </w:style>
  <w:style w:type="paragraph" w:styleId="Ttulo1">
    <w:name w:val="heading 1"/>
    <w:basedOn w:val="Ttulo"/>
    <w:next w:val="Normal"/>
    <w:link w:val="Ttulo1Car"/>
    <w:uiPriority w:val="2"/>
    <w:qFormat/>
    <w:rsid w:val="00A860BB"/>
    <w:pPr>
      <w:outlineLvl w:val="0"/>
    </w:pPr>
    <w:rPr>
      <w:rFonts w:asciiTheme="minorHAnsi" w:eastAsia="Franklin Gothic Demi" w:hAnsiTheme="minorHAnsi"/>
      <w:b/>
      <w:caps/>
      <w:color w:val="auto"/>
      <w:sz w:val="20"/>
    </w:rPr>
  </w:style>
  <w:style w:type="paragraph" w:styleId="Ttulo2">
    <w:name w:val="heading 2"/>
    <w:basedOn w:val="Normal"/>
    <w:next w:val="Normal"/>
    <w:link w:val="Ttulo2Car"/>
    <w:uiPriority w:val="2"/>
    <w:qFormat/>
    <w:rsid w:val="00A860BB"/>
    <w:pPr>
      <w:outlineLvl w:val="1"/>
    </w:pPr>
    <w:rPr>
      <w:b/>
      <w:cap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C6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link w:val="TtuloCar"/>
    <w:uiPriority w:val="1"/>
    <w:unhideWhenUsed/>
    <w:rsid w:val="00A860BB"/>
    <w:pPr>
      <w:contextualSpacing/>
      <w:jc w:val="center"/>
    </w:pPr>
    <w:rPr>
      <w:rFonts w:asciiTheme="majorHAnsi" w:eastAsiaTheme="majorEastAsia" w:hAnsiTheme="majorHAnsi" w:cstheme="majorBidi"/>
      <w:color w:val="147ABD" w:themeColor="accent1"/>
      <w:kern w:val="28"/>
      <w:sz w:val="40"/>
      <w:szCs w:val="56"/>
    </w:rPr>
  </w:style>
  <w:style w:type="character" w:customStyle="1" w:styleId="TtuloCar">
    <w:name w:val="Título Car"/>
    <w:basedOn w:val="Fuentedeprrafopredeter"/>
    <w:link w:val="Ttulo"/>
    <w:uiPriority w:val="1"/>
    <w:rsid w:val="00825295"/>
    <w:rPr>
      <w:rFonts w:asciiTheme="majorHAnsi" w:eastAsiaTheme="majorEastAsia" w:hAnsiTheme="majorHAnsi" w:cstheme="majorBidi"/>
      <w:color w:val="147ABD" w:themeColor="accent1"/>
      <w:kern w:val="28"/>
      <w:sz w:val="40"/>
      <w:szCs w:val="56"/>
    </w:rPr>
  </w:style>
  <w:style w:type="character" w:styleId="Textoennegrita">
    <w:name w:val="Strong"/>
    <w:basedOn w:val="Fuentedeprrafopredeter"/>
    <w:uiPriority w:val="22"/>
    <w:unhideWhenUsed/>
    <w:qFormat/>
    <w:rsid w:val="00F7528E"/>
    <w:rPr>
      <w:rFonts w:asciiTheme="minorHAnsi" w:hAnsiTheme="minorHAnsi"/>
      <w:b/>
      <w:bCs/>
      <w:color w:val="000000" w:themeColor="text1"/>
    </w:rPr>
  </w:style>
  <w:style w:type="paragraph" w:styleId="Sinespaciado">
    <w:name w:val="No Spacing"/>
    <w:uiPriority w:val="1"/>
    <w:semiHidden/>
    <w:qFormat/>
    <w:rsid w:val="00DC5D31"/>
    <w:rPr>
      <w:color w:val="000000" w:themeColor="text1"/>
      <w:sz w:val="21"/>
    </w:rPr>
  </w:style>
  <w:style w:type="paragraph" w:styleId="Encabezado">
    <w:name w:val="header"/>
    <w:basedOn w:val="Normal"/>
    <w:link w:val="EncabezadoCar"/>
    <w:uiPriority w:val="99"/>
    <w:rsid w:val="00DC5D31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25295"/>
  </w:style>
  <w:style w:type="paragraph" w:styleId="Piedepgina">
    <w:name w:val="footer"/>
    <w:basedOn w:val="Normal"/>
    <w:link w:val="PiedepginaCar"/>
    <w:uiPriority w:val="99"/>
    <w:rsid w:val="00DC5D31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25295"/>
  </w:style>
  <w:style w:type="character" w:customStyle="1" w:styleId="Ligero">
    <w:name w:val="Ligero"/>
    <w:basedOn w:val="Fuentedeprrafopredeter"/>
    <w:uiPriority w:val="23"/>
    <w:qFormat/>
    <w:rsid w:val="00CF24A6"/>
    <w:rPr>
      <w:color w:val="353535" w:themeColor="text2"/>
      <w:sz w:val="18"/>
    </w:rPr>
  </w:style>
  <w:style w:type="paragraph" w:customStyle="1" w:styleId="Subrayado">
    <w:name w:val="Subrayado"/>
    <w:basedOn w:val="Normal"/>
    <w:uiPriority w:val="3"/>
    <w:qFormat/>
    <w:rsid w:val="00C644E7"/>
    <w:pPr>
      <w:pBdr>
        <w:bottom w:val="single" w:sz="8" w:space="2" w:color="E8E8E8" w:themeColor="background2"/>
      </w:pBdr>
    </w:pPr>
  </w:style>
  <w:style w:type="character" w:styleId="Textodelmarcadordeposicin">
    <w:name w:val="Placeholder Text"/>
    <w:basedOn w:val="Fuentedeprrafopredeter"/>
    <w:uiPriority w:val="99"/>
    <w:semiHidden/>
    <w:rsid w:val="007A2787"/>
    <w:rPr>
      <w:color w:val="808080"/>
    </w:rPr>
  </w:style>
  <w:style w:type="character" w:customStyle="1" w:styleId="Ttulo1Car">
    <w:name w:val="Título 1 Car"/>
    <w:basedOn w:val="Fuentedeprrafopredeter"/>
    <w:link w:val="Ttulo1"/>
    <w:uiPriority w:val="2"/>
    <w:rsid w:val="00825295"/>
    <w:rPr>
      <w:rFonts w:eastAsia="Franklin Gothic Demi" w:cstheme="majorBidi"/>
      <w:b/>
      <w:caps/>
      <w:kern w:val="28"/>
      <w:szCs w:val="56"/>
    </w:rPr>
  </w:style>
  <w:style w:type="character" w:customStyle="1" w:styleId="Ttulo2Car">
    <w:name w:val="Título 2 Car"/>
    <w:basedOn w:val="Fuentedeprrafopredeter"/>
    <w:link w:val="Ttulo2"/>
    <w:uiPriority w:val="2"/>
    <w:rsid w:val="00825295"/>
    <w:rPr>
      <w:b/>
      <w:caps/>
    </w:rPr>
  </w:style>
  <w:style w:type="paragraph" w:customStyle="1" w:styleId="Normalcentrado">
    <w:name w:val="Normal: centrado"/>
    <w:basedOn w:val="Normal"/>
    <w:qFormat/>
    <w:rsid w:val="00C644E7"/>
    <w:pPr>
      <w:spacing w:after="120"/>
      <w:jc w:val="center"/>
    </w:pPr>
    <w:rPr>
      <w:sz w:val="18"/>
    </w:rPr>
  </w:style>
  <w:style w:type="paragraph" w:customStyle="1" w:styleId="Normalligero">
    <w:name w:val="Normal: ligero"/>
    <w:basedOn w:val="Normal"/>
    <w:qFormat/>
    <w:rsid w:val="005120B5"/>
    <w:pPr>
      <w:jc w:val="center"/>
    </w:pPr>
    <w:rPr>
      <w:i/>
      <w:caps/>
      <w:color w:val="353535" w:themeColor="text2"/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CEFyN%20UNC%20Garcia\AppData\Roaming\Microsoft\Templates\Formulario%20de%20excursi&#243;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3A509314658490596625C81716C2D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89C987-0CF2-4ED2-B851-ADA19A1323B4}"/>
      </w:docPartPr>
      <w:docPartBody>
        <w:p w:rsidR="00A05F00" w:rsidRDefault="00A8062A">
          <w:pPr>
            <w:pStyle w:val="E3A509314658490596625C81716C2DAA"/>
          </w:pPr>
          <w:r w:rsidRPr="00A860BB">
            <w:rPr>
              <w:lang w:bidi="es-ES"/>
            </w:rPr>
            <w:t>(Nombre del alumno)</w:t>
          </w:r>
        </w:p>
      </w:docPartBody>
    </w:docPart>
    <w:docPart>
      <w:docPartPr>
        <w:name w:val="77CF9D60C40B4070B4A392A449542F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F57549-FB48-4EE7-9CB3-7E7DB78623BB}"/>
      </w:docPartPr>
      <w:docPartBody>
        <w:p w:rsidR="00A05F00" w:rsidRDefault="00A8062A">
          <w:pPr>
            <w:pStyle w:val="77CF9D60C40B4070B4A392A449542F8F"/>
          </w:pPr>
          <w:r w:rsidRPr="00A860BB">
            <w:rPr>
              <w:lang w:bidi="es-ES"/>
            </w:rPr>
            <w:t>No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0032"/>
    <w:rsid w:val="00086796"/>
    <w:rsid w:val="00490032"/>
    <w:rsid w:val="006A4D22"/>
    <w:rsid w:val="00A05F00"/>
    <w:rsid w:val="00A8062A"/>
    <w:rsid w:val="00F3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3A509314658490596625C81716C2DAA">
    <w:name w:val="E3A509314658490596625C81716C2DAA"/>
  </w:style>
  <w:style w:type="character" w:styleId="Textoennegrita">
    <w:name w:val="Strong"/>
    <w:basedOn w:val="Fuentedeprrafopredeter"/>
    <w:uiPriority w:val="22"/>
    <w:unhideWhenUsed/>
    <w:qFormat/>
    <w:rPr>
      <w:rFonts w:asciiTheme="minorHAnsi" w:hAnsiTheme="minorHAnsi"/>
      <w:b/>
      <w:bCs/>
      <w:color w:val="000000" w:themeColor="text1"/>
    </w:rPr>
  </w:style>
  <w:style w:type="paragraph" w:customStyle="1" w:styleId="77CF9D60C40B4070B4A392A449542F8F">
    <w:name w:val="77CF9D60C40B4070B4A392A449542F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Documents-2">
  <a:themeElements>
    <a:clrScheme name="Custom 4">
      <a:dk1>
        <a:srgbClr val="000000"/>
      </a:dk1>
      <a:lt1>
        <a:srgbClr val="FFFFFF"/>
      </a:lt1>
      <a:dk2>
        <a:srgbClr val="353535"/>
      </a:dk2>
      <a:lt2>
        <a:srgbClr val="E8E8E8"/>
      </a:lt2>
      <a:accent1>
        <a:srgbClr val="147ABD"/>
      </a:accent1>
      <a:accent2>
        <a:srgbClr val="21807D"/>
      </a:accent2>
      <a:accent3>
        <a:srgbClr val="3E8429"/>
      </a:accent3>
      <a:accent4>
        <a:srgbClr val="C54F42"/>
      </a:accent4>
      <a:accent5>
        <a:srgbClr val="BD4F87"/>
      </a:accent5>
      <a:accent6>
        <a:srgbClr val="EDAF2C"/>
      </a:accent6>
      <a:hlink>
        <a:srgbClr val="0000FF"/>
      </a:hlink>
      <a:folHlink>
        <a:srgbClr val="FF00FF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hi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38100" tIns="38100" rIns="38100" bIns="381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0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38100" dist="12700" dir="5400000" rotWithShape="0">
                <a:srgbClr val="000000">
                  <a:alpha val="50000"/>
                </a:srgbClr>
              </a:outerShdw>
            </a:effectLst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381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  <a:extLst>
    <a:ext uri="{05A4C25C-085E-4340-85A3-A5531E510DB2}">
      <thm15:themeFamily xmlns:thm15="http://schemas.microsoft.com/office/thememl/2012/main" name="Documents-2" id="{9B3F8919-78F6-1041-AE0F-531EB0A306A3}" vid="{46F7AD45-279D-184E-B651-BF576404343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8757D0-6B26-4FC1-9030-3D40020136F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2FCA5643-A0D9-4ADE-9B98-7A22DF0D45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88C1A3-9611-4ED8-AB89-86DC9637AB2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DF2CC43-B50F-4527-951B-0082453449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Formulario de excursión</Template>
  <TotalTime>0</TotalTime>
  <Pages>1</Pages>
  <Words>150</Words>
  <Characters>829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2020-09-17T13:35:00Z</dcterms:created>
  <dcterms:modified xsi:type="dcterms:W3CDTF">2025-12-09T14:33:00Z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